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A8" w:rsidRPr="00B8071B" w:rsidRDefault="00F95CA8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71B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pt">
            <v:imagedata r:id="rId7" o:title=""/>
          </v:shape>
        </w:pict>
      </w:r>
    </w:p>
    <w:p w:rsidR="00F95CA8" w:rsidRPr="00BC6425" w:rsidRDefault="00F95CA8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5CA8" w:rsidRPr="00BC6425" w:rsidRDefault="00F95CA8" w:rsidP="00F75398">
      <w:pPr>
        <w:pStyle w:val="ListParagraph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F95CA8" w:rsidRPr="00BC6425" w:rsidRDefault="00F95CA8" w:rsidP="00F75398">
      <w:pPr>
        <w:pStyle w:val="ListParagraph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5CA8" w:rsidRPr="00BC6425" w:rsidRDefault="00F95CA8" w:rsidP="00BC6425">
      <w:pPr>
        <w:pStyle w:val="ListParagraph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Уставом МБОУ "</w:t>
      </w:r>
      <w:r>
        <w:rPr>
          <w:rFonts w:ascii="Times New Roman" w:hAnsi="Times New Roman" w:cs="Times New Roman"/>
          <w:sz w:val="24"/>
          <w:szCs w:val="24"/>
        </w:rPr>
        <w:t>Староибрайкинская СОШ»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F95CA8" w:rsidRPr="00BC6425" w:rsidRDefault="00F95CA8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color w:val="auto"/>
          <w:sz w:val="24"/>
          <w:szCs w:val="24"/>
          <w:lang w:eastAsia="ru-RU"/>
        </w:rPr>
        <w:t>1.4</w:t>
      </w:r>
      <w:r>
        <w:rPr>
          <w:rStyle w:val="1"/>
          <w:color w:val="auto"/>
          <w:sz w:val="24"/>
          <w:szCs w:val="24"/>
          <w:lang w:eastAsia="ru-RU"/>
        </w:rPr>
        <w:t>.</w:t>
      </w:r>
      <w:r w:rsidRPr="00BC6425">
        <w:rPr>
          <w:rStyle w:val="1"/>
          <w:color w:val="auto"/>
          <w:sz w:val="24"/>
          <w:szCs w:val="24"/>
          <w:lang w:eastAsia="ru-RU"/>
        </w:rPr>
        <w:t xml:space="preserve"> С использованием ДТ может реализовываться:</w:t>
      </w:r>
    </w:p>
    <w:p w:rsidR="00F95CA8" w:rsidRPr="00BC6425" w:rsidRDefault="00F95CA8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color w:val="auto"/>
          <w:sz w:val="24"/>
          <w:szCs w:val="24"/>
          <w:lang w:eastAsia="ru-RU"/>
        </w:rPr>
        <w:t>1.4.1</w:t>
      </w:r>
      <w:r>
        <w:rPr>
          <w:rStyle w:val="1"/>
          <w:color w:val="auto"/>
          <w:sz w:val="24"/>
          <w:szCs w:val="24"/>
          <w:lang w:eastAsia="ru-RU"/>
        </w:rPr>
        <w:t xml:space="preserve">. </w:t>
      </w:r>
      <w:r w:rsidRPr="00BB747A">
        <w:rPr>
          <w:rStyle w:val="1"/>
          <w:color w:val="auto"/>
          <w:sz w:val="24"/>
          <w:szCs w:val="24"/>
          <w:lang w:eastAsia="ru-RU"/>
        </w:rPr>
        <w:t xml:space="preserve">Обучение учащихся  </w:t>
      </w:r>
      <w:r w:rsidRPr="00BC6425">
        <w:rPr>
          <w:rStyle w:val="1"/>
          <w:color w:val="auto"/>
          <w:sz w:val="24"/>
          <w:szCs w:val="24"/>
          <w:lang w:eastAsia="ru-RU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F95CA8" w:rsidRPr="00BC6425" w:rsidRDefault="00F95CA8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F95CA8" w:rsidRPr="00BC6425" w:rsidRDefault="00F95CA8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F95CA8" w:rsidRPr="00BC6425" w:rsidRDefault="00F95CA8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F95CA8" w:rsidRPr="00BC6425" w:rsidRDefault="00F95CA8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F95CA8" w:rsidRPr="00BC6425" w:rsidRDefault="00F95CA8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95CA8" w:rsidRPr="00BC6425" w:rsidRDefault="00F95CA8" w:rsidP="00BC6425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F95CA8" w:rsidRPr="00BC6425" w:rsidRDefault="00F95CA8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 родителей (законных представителей), 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Pr="000B5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 дистанционных технологий: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Учитель-предметник.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F95CA8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Pr="00BC6425">
          <w:rPr>
            <w:rStyle w:val="Hyperlink"/>
            <w:rFonts w:ascii="Times New Roman" w:hAnsi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 и т д.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F95CA8" w:rsidRPr="00BC6425" w:rsidRDefault="00F95CA8" w:rsidP="00BC6425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F95CA8" w:rsidRPr="00BC6425" w:rsidRDefault="00F95CA8" w:rsidP="00BC6425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F95CA8" w:rsidRPr="00BC6425" w:rsidRDefault="00F95CA8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F95CA8" w:rsidRPr="00BC6425" w:rsidRDefault="00F95CA8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F95CA8" w:rsidRPr="00BC6425" w:rsidRDefault="00F95CA8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F95CA8" w:rsidRPr="00BC6425" w:rsidRDefault="00F95CA8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F95CA8" w:rsidRPr="00BC6425" w:rsidRDefault="00F95CA8" w:rsidP="00BC6425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F95CA8" w:rsidRPr="00BC6425" w:rsidRDefault="00F95CA8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F95CA8" w:rsidRPr="00BC6425" w:rsidRDefault="00F95CA8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F95CA8" w:rsidRPr="00BC6425" w:rsidRDefault="00F95CA8" w:rsidP="00BC6425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F95CA8" w:rsidRPr="00BC6425" w:rsidRDefault="00F95CA8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F95CA8" w:rsidRPr="00BC6425" w:rsidRDefault="00F95CA8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F95CA8" w:rsidRPr="00BC6425" w:rsidRDefault="00F95CA8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F95CA8" w:rsidRPr="00BC6425" w:rsidRDefault="00F95CA8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F95CA8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95CA8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F95CA8" w:rsidRPr="00BC6425" w:rsidRDefault="00F95CA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F95CA8" w:rsidRPr="00BC6425" w:rsidRDefault="00F95CA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5CA8" w:rsidRPr="00BC6425" w:rsidRDefault="00F95CA8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F95CA8" w:rsidRPr="00BC6425" w:rsidRDefault="00F95CA8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5CA8" w:rsidRDefault="00F95CA8" w:rsidP="000B5E90">
      <w:pPr>
        <w:pStyle w:val="BodyText"/>
        <w:ind w:left="6096"/>
      </w:pPr>
      <w:r w:rsidRPr="005A3D2D">
        <w:t xml:space="preserve">Директору </w:t>
      </w:r>
    </w:p>
    <w:p w:rsidR="00F95CA8" w:rsidRPr="005A3D2D" w:rsidRDefault="00F95CA8" w:rsidP="000B5E90">
      <w:pPr>
        <w:pStyle w:val="BodyText"/>
        <w:ind w:left="6096"/>
        <w:rPr>
          <w:i/>
        </w:rPr>
      </w:pPr>
      <w:r>
        <w:rPr>
          <w:i/>
        </w:rPr>
        <w:t>МБОУ «Староибрайкинская СОШ» Аксубаевского муниципального района Республики Татарстан Бикушевой Л.М.</w:t>
      </w:r>
    </w:p>
    <w:p w:rsidR="00F95CA8" w:rsidRDefault="00F95CA8" w:rsidP="000B5E90">
      <w:pPr>
        <w:pStyle w:val="BodyText"/>
        <w:ind w:left="6096"/>
        <w:rPr>
          <w:i/>
        </w:rPr>
      </w:pPr>
      <w:bookmarkStart w:id="2" w:name="_GoBack"/>
      <w:bookmarkEnd w:id="2"/>
    </w:p>
    <w:p w:rsidR="00F95CA8" w:rsidRDefault="00F95CA8" w:rsidP="000B5E90">
      <w:pPr>
        <w:pStyle w:val="BodyText"/>
        <w:ind w:left="6096"/>
        <w:rPr>
          <w:i/>
        </w:rPr>
      </w:pPr>
      <w:r>
        <w:rPr>
          <w:i/>
        </w:rPr>
        <w:t>______________________________</w:t>
      </w:r>
    </w:p>
    <w:p w:rsidR="00F95CA8" w:rsidRPr="005A3D2D" w:rsidRDefault="00F95CA8" w:rsidP="000B5E90">
      <w:pPr>
        <w:pStyle w:val="BodyText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F95CA8" w:rsidRPr="005A3D2D" w:rsidRDefault="00F95CA8" w:rsidP="000B5E90">
      <w:pPr>
        <w:pStyle w:val="BodyText"/>
      </w:pPr>
    </w:p>
    <w:p w:rsidR="00F95CA8" w:rsidRPr="005A3D2D" w:rsidRDefault="00F95CA8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CA8" w:rsidRPr="005A3D2D" w:rsidRDefault="00F95CA8" w:rsidP="000B5E90">
      <w:pPr>
        <w:pStyle w:val="BodyText"/>
      </w:pPr>
    </w:p>
    <w:p w:rsidR="00F95CA8" w:rsidRPr="005A3D2D" w:rsidRDefault="00F95CA8" w:rsidP="000B5E90">
      <w:pPr>
        <w:pStyle w:val="11"/>
        <w:ind w:left="0" w:firstLine="0"/>
        <w:jc w:val="center"/>
      </w:pPr>
      <w:r w:rsidRPr="005A3D2D">
        <w:t>ЗАЯВЛЕНИЕ</w:t>
      </w:r>
    </w:p>
    <w:p w:rsidR="00F95CA8" w:rsidRDefault="00F95CA8" w:rsidP="000B5E90">
      <w:pPr>
        <w:pStyle w:val="BodyText"/>
        <w:tabs>
          <w:tab w:val="left" w:pos="3722"/>
          <w:tab w:val="left" w:pos="10131"/>
        </w:tabs>
        <w:ind w:firstLine="283"/>
      </w:pPr>
    </w:p>
    <w:p w:rsidR="00F95CA8" w:rsidRDefault="00F95CA8" w:rsidP="000B5E90">
      <w:pPr>
        <w:pStyle w:val="BodyText"/>
        <w:tabs>
          <w:tab w:val="left" w:pos="3722"/>
          <w:tab w:val="left" w:pos="10131"/>
        </w:tabs>
        <w:ind w:firstLine="283"/>
      </w:pPr>
    </w:p>
    <w:p w:rsidR="00F95CA8" w:rsidRDefault="00F95CA8" w:rsidP="000B5E90">
      <w:pPr>
        <w:pStyle w:val="BodyText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F95CA8" w:rsidRPr="005A3D2D" w:rsidRDefault="00F95CA8" w:rsidP="000B5E90">
      <w:pPr>
        <w:pStyle w:val="BodyText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F95CA8" w:rsidRDefault="00F95CA8" w:rsidP="000B5E90">
      <w:pPr>
        <w:pStyle w:val="BodyText"/>
      </w:pPr>
    </w:p>
    <w:p w:rsidR="00F95CA8" w:rsidRDefault="00F95CA8" w:rsidP="000B5E90">
      <w:pPr>
        <w:pStyle w:val="BodyText"/>
      </w:pPr>
    </w:p>
    <w:p w:rsidR="00F95CA8" w:rsidRDefault="00F95CA8" w:rsidP="000B5E90">
      <w:pPr>
        <w:pStyle w:val="BodyText"/>
      </w:pPr>
    </w:p>
    <w:p w:rsidR="00F95CA8" w:rsidRPr="005A3D2D" w:rsidRDefault="00F95CA8" w:rsidP="000B5E90">
      <w:pPr>
        <w:pStyle w:val="BodyText"/>
        <w:ind w:left="5387" w:hanging="2"/>
      </w:pPr>
      <w:r>
        <w:t xml:space="preserve">«_______»____________________2020 </w:t>
      </w:r>
    </w:p>
    <w:p w:rsidR="00F95CA8" w:rsidRDefault="00F95CA8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F95CA8" w:rsidRPr="005A3D2D" w:rsidRDefault="00F95CA8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F95CA8" w:rsidRDefault="00F95CA8" w:rsidP="000B5E90">
      <w:pPr>
        <w:pStyle w:val="BodyText"/>
        <w:ind w:left="6096"/>
      </w:pPr>
    </w:p>
    <w:p w:rsidR="00F95CA8" w:rsidRPr="00BC6425" w:rsidRDefault="00F95CA8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5CA8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CA8" w:rsidRDefault="00F95CA8" w:rsidP="00353633">
      <w:pPr>
        <w:spacing w:after="0" w:line="240" w:lineRule="auto"/>
      </w:pPr>
      <w:r>
        <w:separator/>
      </w:r>
    </w:p>
  </w:endnote>
  <w:endnote w:type="continuationSeparator" w:id="0">
    <w:p w:rsidR="00F95CA8" w:rsidRDefault="00F95CA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A8" w:rsidRDefault="00F95CA8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F95CA8" w:rsidRDefault="00F95C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CA8" w:rsidRDefault="00F95CA8" w:rsidP="00353633">
      <w:pPr>
        <w:spacing w:after="0" w:line="240" w:lineRule="auto"/>
      </w:pPr>
      <w:r>
        <w:separator/>
      </w:r>
    </w:p>
  </w:footnote>
  <w:footnote w:type="continuationSeparator" w:id="0">
    <w:p w:rsidR="00F95CA8" w:rsidRDefault="00F95CA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37BC3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1C94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A3D2D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2DD7"/>
    <w:rsid w:val="006E55D9"/>
    <w:rsid w:val="006F3F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5583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071B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56F4D"/>
    <w:rsid w:val="00E73374"/>
    <w:rsid w:val="00E73645"/>
    <w:rsid w:val="00EA2A95"/>
    <w:rsid w:val="00EA4DE5"/>
    <w:rsid w:val="00EC20B2"/>
    <w:rsid w:val="00ED05F5"/>
    <w:rsid w:val="00EE402F"/>
    <w:rsid w:val="00EF60BB"/>
    <w:rsid w:val="00F045FC"/>
    <w:rsid w:val="00F05BA6"/>
    <w:rsid w:val="00F47508"/>
    <w:rsid w:val="00F50F96"/>
    <w:rsid w:val="00F64A6F"/>
    <w:rsid w:val="00F75398"/>
    <w:rsid w:val="00F91402"/>
    <w:rsid w:val="00F95CA8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5999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DC6ACF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DC6ACF"/>
    <w:pPr>
      <w:ind w:left="720"/>
    </w:pPr>
  </w:style>
  <w:style w:type="paragraph" w:customStyle="1" w:styleId="a">
    <w:name w:val="Знак"/>
    <w:basedOn w:val="Normal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363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3633"/>
    <w:rPr>
      <w:rFonts w:ascii="Calibri" w:hAnsi="Calibri" w:cs="Calibri"/>
    </w:rPr>
  </w:style>
  <w:style w:type="paragraph" w:styleId="NormalWeb">
    <w:name w:val="Normal (Web)"/>
    <w:basedOn w:val="Normal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Normal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DefaultParagraphFont"/>
    <w:uiPriority w:val="99"/>
    <w:rsid w:val="00381220"/>
    <w:rPr>
      <w:rFonts w:cs="Times New Roman"/>
    </w:rPr>
  </w:style>
  <w:style w:type="character" w:styleId="Hyperlink">
    <w:name w:val="Hyperlink"/>
    <w:basedOn w:val="DefaultParagraphFont"/>
    <w:uiPriority w:val="99"/>
    <w:rsid w:val="005D661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0">
    <w:name w:val="Основной текст_"/>
    <w:basedOn w:val="DefaultParagraphFont"/>
    <w:link w:val="6"/>
    <w:uiPriority w:val="99"/>
    <w:locked/>
    <w:rsid w:val="00A851D4"/>
    <w:rPr>
      <w:rFonts w:ascii="Times New Roman" w:hAnsi="Times New Roman" w:cs="Times New Roman"/>
      <w:spacing w:val="3"/>
      <w:shd w:val="clear" w:color="auto" w:fill="FFFFFF"/>
    </w:rPr>
  </w:style>
  <w:style w:type="character" w:customStyle="1" w:styleId="1">
    <w:name w:val="Основной текст1"/>
    <w:basedOn w:val="a0"/>
    <w:uiPriority w:val="99"/>
    <w:rsid w:val="00A851D4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Normal"/>
    <w:link w:val="a0"/>
    <w:uiPriority w:val="99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BodyText">
    <w:name w:val="Body Text"/>
    <w:basedOn w:val="Normal"/>
    <w:link w:val="BodyTextChar"/>
    <w:uiPriority w:val="99"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B5E90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Normal"/>
    <w:uiPriority w:val="99"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6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3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9</Pages>
  <Words>2564</Words>
  <Characters>14618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Admin</dc:creator>
  <cp:keywords/>
  <dc:description/>
  <cp:lastModifiedBy>Администратор</cp:lastModifiedBy>
  <cp:revision>6</cp:revision>
  <cp:lastPrinted>2020-03-25T06:59:00Z</cp:lastPrinted>
  <dcterms:created xsi:type="dcterms:W3CDTF">2020-03-23T08:52:00Z</dcterms:created>
  <dcterms:modified xsi:type="dcterms:W3CDTF">2020-03-25T07:21:00Z</dcterms:modified>
</cp:coreProperties>
</file>